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71104">
      <w:pPr>
        <w:spacing w:line="600" w:lineRule="exact"/>
        <w:jc w:val="center"/>
        <w:rPr>
          <w:rFonts w:hint="default" w:ascii="思源宋体 CN" w:hAnsi="思源宋体 CN" w:eastAsia="思源宋体 CN" w:cs="思源宋体 CN"/>
          <w:b/>
          <w:sz w:val="36"/>
          <w:szCs w:val="36"/>
        </w:rPr>
      </w:pPr>
      <w:r>
        <w:rPr>
          <w:rFonts w:hint="eastAsia" w:ascii="思源宋体 CN" w:hAnsi="思源宋体 CN" w:eastAsia="思源宋体 CN" w:cs="思源宋体 CN"/>
          <w:b/>
          <w:sz w:val="36"/>
          <w:szCs w:val="36"/>
          <w:lang w:val="en-US" w:eastAsia="zh-CN"/>
        </w:rPr>
        <w:t>河南省网安信息中心网络安全委员</w:t>
      </w:r>
      <w:r>
        <w:rPr>
          <w:rFonts w:hint="eastAsia" w:ascii="思源宋体 CN" w:hAnsi="思源宋体 CN" w:eastAsia="思源宋体 CN" w:cs="思源宋体 CN"/>
          <w:b/>
          <w:sz w:val="36"/>
          <w:szCs w:val="36"/>
        </w:rPr>
        <w:t>专家申请表</w:t>
      </w:r>
    </w:p>
    <w:tbl>
      <w:tblPr>
        <w:tblStyle w:val="11"/>
        <w:tblW w:w="10233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68"/>
        <w:gridCol w:w="1346"/>
        <w:gridCol w:w="895"/>
        <w:gridCol w:w="47"/>
        <w:gridCol w:w="1516"/>
        <w:gridCol w:w="82"/>
        <w:gridCol w:w="712"/>
        <w:gridCol w:w="483"/>
        <w:gridCol w:w="53"/>
        <w:gridCol w:w="1099"/>
        <w:gridCol w:w="631"/>
        <w:gridCol w:w="2053"/>
      </w:tblGrid>
      <w:tr w14:paraId="5828E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62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A10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82292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FBBAF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02121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77D7D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E49C3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D9CFB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2寸免冠</w:t>
            </w:r>
          </w:p>
          <w:p w14:paraId="335FFA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彩色相片</w:t>
            </w:r>
          </w:p>
          <w:p w14:paraId="3B0B59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（可用电子版）</w:t>
            </w:r>
          </w:p>
        </w:tc>
      </w:tr>
      <w:tr w14:paraId="6F163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7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A92BC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FA31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630E8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专业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6D5B1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9BBF6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评定时间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1CC37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9F177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6C68B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58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CF76F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2CF85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B3DD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专业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DE1A4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8767E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毕业时间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53A01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30AED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4C179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3A80D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643CA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FC402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03E9B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20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E880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30B13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CD917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BB7E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6A9A5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手机</w:t>
            </w:r>
          </w:p>
          <w:p w14:paraId="76C2E0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号码</w:t>
            </w:r>
          </w:p>
        </w:tc>
        <w:tc>
          <w:tcPr>
            <w:tcW w:w="16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1793B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79CD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邮箱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89DC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63FB1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52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B66E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513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86C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33BFA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现任职务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0196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02653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67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691B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513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A690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B66A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单位电话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01E0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68E1D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0093E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参与专业</w:t>
            </w: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0725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0CDF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专业工作</w:t>
            </w:r>
          </w:p>
          <w:p w14:paraId="5FEE1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年限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val="en-US" w:eastAsia="zh-CN"/>
              </w:rPr>
              <w:t>时长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7CCAF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153D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特长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01A3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03AC8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95092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是否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val="en-US" w:eastAsia="zh-CN"/>
              </w:rPr>
              <w:t>行业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专家</w:t>
            </w:r>
          </w:p>
        </w:tc>
        <w:tc>
          <w:tcPr>
            <w:tcW w:w="38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9D73F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t xml:space="preserve">是    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t>否</w:t>
            </w:r>
          </w:p>
        </w:tc>
        <w:tc>
          <w:tcPr>
            <w:tcW w:w="1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AF7BE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是否</w:t>
            </w:r>
            <w:bookmarkStart w:id="0" w:name="_GoBack"/>
            <w:bookmarkEnd w:id="0"/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val="en-US" w:eastAsia="zh-CN"/>
              </w:rPr>
              <w:t>省、市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专家</w:t>
            </w:r>
          </w:p>
        </w:tc>
        <w:tc>
          <w:tcPr>
            <w:tcW w:w="37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A467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t xml:space="preserve">是    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sym w:font="Wingdings 2" w:char="00A3"/>
            </w:r>
            <w:r>
              <w:rPr>
                <w:rFonts w:hint="eastAsia" w:ascii="华文宋体" w:hAnsi="华文宋体" w:eastAsia="华文宋体" w:cs="华文宋体"/>
                <w:b w:val="0"/>
                <w:bCs/>
                <w:color w:val="auto"/>
                <w:sz w:val="24"/>
                <w:szCs w:val="24"/>
              </w:rPr>
              <w:t>否</w:t>
            </w:r>
          </w:p>
        </w:tc>
      </w:tr>
      <w:tr w14:paraId="14A17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190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54963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工作简历</w:t>
            </w:r>
          </w:p>
        </w:tc>
        <w:tc>
          <w:tcPr>
            <w:tcW w:w="891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B532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50912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381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5AAA8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相关的主</w:t>
            </w:r>
          </w:p>
          <w:p w14:paraId="70F876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要工作业</w:t>
            </w:r>
          </w:p>
          <w:p w14:paraId="1DADE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绩和经历</w:t>
            </w:r>
          </w:p>
        </w:tc>
        <w:tc>
          <w:tcPr>
            <w:tcW w:w="891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031D7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 xml:space="preserve">    </w:t>
            </w:r>
          </w:p>
          <w:p w14:paraId="77D81C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79834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7EB63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435A1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 xml:space="preserve">                                        申请人签名：</w:t>
            </w:r>
          </w:p>
          <w:p w14:paraId="141AFA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4C521F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480" w:firstLine="480" w:firstLineChars="200"/>
              <w:jc w:val="righ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年    月    日</w:t>
            </w:r>
          </w:p>
          <w:p w14:paraId="0C2FFA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80" w:firstLineChars="200"/>
              <w:jc w:val="righ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</w:tr>
      <w:tr w14:paraId="09F19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688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366B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3A8AE3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工作</w:t>
            </w:r>
          </w:p>
          <w:p w14:paraId="77E2CD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单位</w:t>
            </w:r>
          </w:p>
          <w:p w14:paraId="43F677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意见</w:t>
            </w:r>
          </w:p>
          <w:p w14:paraId="63F494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388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FDFB9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1E2945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4AB9EB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7A5FBC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3FBA6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法定代表人：</w:t>
            </w:r>
          </w:p>
          <w:p w14:paraId="00B98C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57C55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单位盖章：</w:t>
            </w:r>
          </w:p>
          <w:p w14:paraId="1BC2F4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2CB24A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680" w:firstLineChars="7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 xml:space="preserve">年    月    日                  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F8268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val="en-US" w:eastAsia="zh-CN"/>
              </w:rPr>
              <w:t>中心评审意见</w:t>
            </w:r>
          </w:p>
        </w:tc>
        <w:tc>
          <w:tcPr>
            <w:tcW w:w="38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74FD21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240" w:firstLineChars="1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06A5FA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74DFCA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960" w:firstLineChars="4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517B9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960" w:firstLineChars="4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2684A4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960" w:firstLineChars="4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2473FB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  <w:lang w:val="en-US" w:eastAsia="zh-CN"/>
              </w:rPr>
              <w:t>中心</w:t>
            </w: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>盖章：</w:t>
            </w:r>
          </w:p>
          <w:p w14:paraId="7276CF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200" w:firstLineChars="5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</w:p>
          <w:p w14:paraId="2D25A5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1440" w:firstLineChars="600"/>
              <w:textAlignment w:val="auto"/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华文宋体" w:hAnsi="华文宋体" w:eastAsia="华文宋体" w:cs="华文宋体"/>
                <w:b w:val="0"/>
                <w:bCs/>
                <w:kern w:val="0"/>
                <w:sz w:val="24"/>
                <w:szCs w:val="24"/>
              </w:rPr>
              <w:t xml:space="preserve">年    月    日  </w:t>
            </w:r>
          </w:p>
        </w:tc>
      </w:tr>
    </w:tbl>
    <w:p w14:paraId="6E00F40A">
      <w:pPr>
        <w:keepNext w:val="0"/>
        <w:keepLines w:val="0"/>
        <w:pageBreakBefore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40" w:firstLineChars="200"/>
        <w:jc w:val="left"/>
        <w:textAlignment w:val="auto"/>
        <w:rPr>
          <w:rFonts w:hint="default" w:ascii="华文宋体" w:hAnsi="华文宋体" w:eastAsia="华文宋体" w:cs="华文宋体"/>
          <w:b w:val="0"/>
          <w:bCs/>
          <w:sz w:val="22"/>
          <w:szCs w:val="22"/>
          <w:lang w:val="en-US" w:eastAsia="zh-CN"/>
        </w:rPr>
      </w:pPr>
      <w:r>
        <w:rPr>
          <w:rFonts w:hint="eastAsia" w:ascii="华文宋体" w:hAnsi="华文宋体" w:eastAsia="华文宋体" w:cs="华文宋体"/>
          <w:b w:val="0"/>
          <w:bCs/>
          <w:sz w:val="22"/>
          <w:szCs w:val="22"/>
          <w:lang w:val="en-US" w:eastAsia="zh-CN"/>
        </w:rPr>
        <w:t>附件（附后）：身份证信息和所获荣誉，工作简历和取得的成绩可以加页。</w:t>
      </w:r>
    </w:p>
    <w:sectPr>
      <w:pgSz w:w="11906" w:h="16838"/>
      <w:pgMar w:top="907" w:right="1247" w:bottom="850" w:left="1247" w:header="624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A2DC883-6AF1-4082-BB1D-20A28F9F0C9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4EE6D81-E947-4843-8DEA-5E681867F8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EEDB9066-A15C-4D85-9BEE-F95477B862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5926A0-D595-4608-BFA6-1F9A76FD64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1B27FF-E709-48F4-93D8-80B8B69A53F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5A23F9E-4403-4B55-A743-5E37F99E21C3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7" w:fontKey="{178BCC07-B3B9-4061-9C06-3857A0C4DED9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A912909A-1245-45AA-A2D5-6D3DF8AB83F1}"/>
  </w:font>
  <w:font w:name="WPSEMBED1">
    <w:panose1 w:val="02020400000000000000"/>
    <w:charset w:val="86"/>
    <w:family w:val="auto"/>
    <w:pitch w:val="default"/>
    <w:sig w:usb0="20000083" w:usb1="2ADF3C10" w:usb2="00000016" w:usb3="00000000" w:csb0="60060107" w:csb1="00000000"/>
  </w:font>
  <w:font w:name="WPSEMBED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D274E755-4BB0-46FB-962F-2ADB4EC64C88}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248A1CFC-112D-49B7-A80D-6F027F0000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C"/>
    <w:multiLevelType w:val="multilevel"/>
    <w:tmpl w:val="0000000C"/>
    <w:lvl w:ilvl="0" w:tentative="0">
      <w:start w:val="1"/>
      <w:numFmt w:val="chineseCountingThousand"/>
      <w:pStyle w:val="19"/>
      <w:lvlText w:val="%1."/>
      <w:lvlJc w:val="left"/>
      <w:pPr>
        <w:tabs>
          <w:tab w:val="left" w:pos="0"/>
        </w:tabs>
        <w:ind w:left="-567" w:firstLine="567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0000016"/>
    <w:multiLevelType w:val="multilevel"/>
    <w:tmpl w:val="00000016"/>
    <w:lvl w:ilvl="0" w:tentative="0">
      <w:start w:val="1"/>
      <w:numFmt w:val="chineseCountingThousand"/>
      <w:lvlText w:val="第 %1 章"/>
      <w:lvlJc w:val="left"/>
      <w:pPr>
        <w:tabs>
          <w:tab w:val="left" w:pos="1440"/>
        </w:tabs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2"/>
      <w:lvlText w:val="第%2章"/>
      <w:lvlJc w:val="left"/>
      <w:pPr>
        <w:tabs>
          <w:tab w:val="left" w:pos="2700"/>
        </w:tabs>
        <w:ind w:left="-44" w:firstLine="1304"/>
      </w:pPr>
      <w:rPr>
        <w:b w:val="0"/>
        <w:i w:val="0"/>
        <w:caps w:val="0"/>
        <w:smallCaps w:val="0"/>
        <w:strike w:val="0"/>
      </w:rPr>
    </w:lvl>
    <w:lvl w:ilvl="2" w:tentative="0">
      <w:start w:val="1"/>
      <w:numFmt w:val="chineseCountingThousand"/>
      <w:pStyle w:val="4"/>
      <w:lvlText w:val="第%3节"/>
      <w:lvlJc w:val="left"/>
      <w:pPr>
        <w:tabs>
          <w:tab w:val="left" w:pos="3600"/>
        </w:tabs>
        <w:ind w:left="195" w:firstLine="1605"/>
      </w:pPr>
      <w:rPr>
        <w:rFonts w:hint="eastAsia"/>
        <w:b/>
        <w:i w:val="0"/>
        <w:caps w:val="0"/>
        <w:smallCaps w:val="0"/>
        <w:strike w:val="0"/>
        <w:spacing w:val="0"/>
        <w:sz w:val="28"/>
        <w:szCs w:val="28"/>
        <w:u w:val="none"/>
        <w:lang w:val="en-US"/>
      </w:rPr>
    </w:lvl>
    <w:lvl w:ilvl="3" w:tentative="0">
      <w:start w:val="1"/>
      <w:numFmt w:val="lowerRoman"/>
      <w:lvlText w:val="(%4)"/>
      <w:lvlJc w:val="right"/>
      <w:pPr>
        <w:tabs>
          <w:tab w:val="left" w:pos="864"/>
        </w:tabs>
        <w:ind w:left="864" w:hanging="144"/>
      </w:pPr>
      <w:rPr>
        <w:rFonts w:hint="eastAsia"/>
      </w:rPr>
    </w:lvl>
    <w:lvl w:ilvl="4" w:tentative="0">
      <w:start w:val="1"/>
      <w:numFmt w:val="decimal"/>
      <w:lvlText w:val="%5)"/>
      <w:lvlJc w:val="left"/>
      <w:pPr>
        <w:tabs>
          <w:tab w:val="left" w:pos="1008"/>
        </w:tabs>
        <w:ind w:left="1008" w:hanging="432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tabs>
          <w:tab w:val="left" w:pos="1152"/>
        </w:tabs>
        <w:ind w:left="1152" w:hanging="432"/>
      </w:pPr>
      <w:rPr>
        <w:rFonts w:hint="eastAsia"/>
      </w:rPr>
    </w:lvl>
    <w:lvl w:ilvl="6" w:tentative="0">
      <w:start w:val="1"/>
      <w:numFmt w:val="lowerRoman"/>
      <w:lvlText w:val="%7)"/>
      <w:lvlJc w:val="right"/>
      <w:pPr>
        <w:tabs>
          <w:tab w:val="left" w:pos="1296"/>
        </w:tabs>
        <w:ind w:left="1296" w:hanging="288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tabs>
          <w:tab w:val="left" w:pos="1440"/>
        </w:tabs>
        <w:ind w:left="1440" w:hanging="432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584"/>
        </w:tabs>
        <w:ind w:left="1584" w:hanging="14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iOTc5NTZkZWJmZGI3Mjg2M2IzNmViMGUzYTEzMWEifQ=="/>
  </w:docVars>
  <w:rsids>
    <w:rsidRoot w:val="24D04A49"/>
    <w:rsid w:val="00DE1BE7"/>
    <w:rsid w:val="06400C4E"/>
    <w:rsid w:val="0A721C99"/>
    <w:rsid w:val="0B25280D"/>
    <w:rsid w:val="12543AB7"/>
    <w:rsid w:val="155B17C7"/>
    <w:rsid w:val="15CF061B"/>
    <w:rsid w:val="18C71987"/>
    <w:rsid w:val="20B62E22"/>
    <w:rsid w:val="24D04A49"/>
    <w:rsid w:val="25643BBA"/>
    <w:rsid w:val="266B71CA"/>
    <w:rsid w:val="26F23447"/>
    <w:rsid w:val="32254CD1"/>
    <w:rsid w:val="364753F6"/>
    <w:rsid w:val="37976754"/>
    <w:rsid w:val="3914549F"/>
    <w:rsid w:val="3B9F6CCB"/>
    <w:rsid w:val="3EF00EDF"/>
    <w:rsid w:val="4969673B"/>
    <w:rsid w:val="4AF54F29"/>
    <w:rsid w:val="4CDC6EBD"/>
    <w:rsid w:val="53590226"/>
    <w:rsid w:val="57014E5D"/>
    <w:rsid w:val="5AA359D0"/>
    <w:rsid w:val="67F56426"/>
    <w:rsid w:val="6D561607"/>
    <w:rsid w:val="7B2E6213"/>
    <w:rsid w:val="7C8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260" w:beforeLines="0" w:after="260" w:afterLines="0" w:line="415" w:lineRule="auto"/>
      <w:outlineLvl w:val="1"/>
    </w:pPr>
    <w:rPr>
      <w:rFonts w:ascii="Arial" w:hAnsi="Arial" w:eastAsia="黑体"/>
      <w:b/>
      <w:kern w:val="2"/>
      <w:sz w:val="32"/>
      <w:lang w:val="en-US" w:eastAsia="zh-CN" w:bidi="ar-SA"/>
    </w:rPr>
  </w:style>
  <w:style w:type="paragraph" w:styleId="4">
    <w:name w:val="heading 3"/>
    <w:basedOn w:val="1"/>
    <w:next w:val="3"/>
    <w:uiPriority w:val="0"/>
    <w:pPr>
      <w:keepNext/>
      <w:keepLines/>
      <w:numPr>
        <w:ilvl w:val="2"/>
        <w:numId w:val="1"/>
      </w:numPr>
      <w:spacing w:before="260" w:beforeLines="0" w:after="260" w:afterLines="0" w:line="415" w:lineRule="auto"/>
      <w:outlineLvl w:val="2"/>
    </w:pPr>
    <w:rPr>
      <w:rFonts w:eastAsia="宋体"/>
      <w:b/>
      <w:kern w:val="2"/>
      <w:sz w:val="32"/>
      <w:lang w:val="en-US" w:eastAsia="zh-CN" w:bidi="ar-SA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after="290" w:afterLines="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iPriority w:val="0"/>
    <w:pPr>
      <w:ind w:firstLine="420" w:firstLineChars="200"/>
    </w:pPr>
  </w:style>
  <w:style w:type="paragraph" w:styleId="6">
    <w:name w:val="Body Text Indent"/>
    <w:basedOn w:val="1"/>
    <w:qFormat/>
    <w:uiPriority w:val="0"/>
    <w:pPr>
      <w:ind w:left="112" w:hanging="112"/>
    </w:pPr>
    <w:rPr>
      <w:sz w:val="28"/>
      <w:szCs w:val="20"/>
    </w:r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font1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16">
    <w:name w:val="font3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7">
    <w:name w:val="font0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9">
    <w:name w:val="标题四"/>
    <w:basedOn w:val="5"/>
    <w:next w:val="7"/>
    <w:qFormat/>
    <w:uiPriority w:val="0"/>
    <w:pPr>
      <w:numPr>
        <w:ilvl w:val="0"/>
        <w:numId w:val="2"/>
      </w:numPr>
      <w:spacing w:line="276" w:lineRule="auto"/>
      <w:jc w:val="left"/>
      <w:outlineLvl w:val="0"/>
    </w:pPr>
    <w:rPr>
      <w:rFonts w:ascii="黑体" w:hAnsi="黑体" w:eastAsia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60&#23433;&#20840;&#27983;&#35272;&#22120;&#19979;&#36733;\b7e2889a0fd3a83bd6049ce186e1183f\&#34892;&#19994;&#21327;&#20250;&#19987;&#23478;&#24211;&#19987;&#23478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行业协会专家库专家申请表.docx</Template>
  <Pages>1</Pages>
  <Words>180</Words>
  <Characters>180</Characters>
  <Lines>0</Lines>
  <Paragraphs>0</Paragraphs>
  <TotalTime>8</TotalTime>
  <ScaleCrop>false</ScaleCrop>
  <LinksUpToDate>false</LinksUpToDate>
  <CharactersWithSpaces>276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2026-07-21T02:26:00Z</dcterms:created>
  <dc:creator>jinliangoffice163com</dc:creator>
  <cp:lastModifiedBy>jinliangoffice163com</cp:lastModifiedBy>
  <dcterms:modified xsi:type="dcterms:W3CDTF">2026-07-21T02:36:02Z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322909C0A9F74D23AF8DB845BCDA3618_11</vt:lpwstr>
  </property>
  <property fmtid="{D5CDD505-2E9C-101B-9397-08002B2CF9AE}" pid="4" name="KSOTemplateUUID">
    <vt:lpwstr>v1.0_mb_hJg8RHU4xztgwpezLMaY4g==</vt:lpwstr>
  </property>
  <property fmtid="{D5CDD505-2E9C-101B-9397-08002B2CF9AE}" pid="5" name="KSOTemplateDocerSaveRecord">
    <vt:lpwstr>eyJoZGlkIjoiMDA0ODJiMzgzYjMwNGQwZGFkOWVkMGVmZGZkOTcwZmQiLCJ1c2VySWQiOiIzNTM0Nzk3In0=</vt:lpwstr>
  </property>
</Properties>
</file>